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C36" w:rsidRDefault="00C90A8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7643024"/>
            <wp:effectExtent l="0" t="0" r="2540" b="0"/>
            <wp:docPr id="2" name="Picture 2" descr="C:\Users\laura.fleming\AppData\Local\Microsoft\Windows\Temporary Internet Files\Content.IE5\KOODFR9H\IMG_20190611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fleming\AppData\Local\Microsoft\Windows\Temporary Internet Files\Content.IE5\KOODFR9H\IMG_20190611_100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052A69" wp14:editId="4738CB52">
            <wp:extent cx="5731510" cy="7643024"/>
            <wp:effectExtent l="0" t="0" r="2540" b="0"/>
            <wp:docPr id="1" name="Picture 1" descr="C:\Users\laura.fleming\AppData\Local\Microsoft\Windows\Temporary Internet Files\Content.IE5\4CVOADMB\IMG_20190611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fleming\AppData\Local\Microsoft\Windows\Temporary Internet Files\Content.IE5\4CVOADMB\IMG_20190611_10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C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8E"/>
    <w:rsid w:val="00333AEF"/>
    <w:rsid w:val="00362BA2"/>
    <w:rsid w:val="00C90A8E"/>
    <w:rsid w:val="00E8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632EF114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 Laura</dc:creator>
  <cp:lastModifiedBy>Fleming Laura</cp:lastModifiedBy>
  <cp:revision>2</cp:revision>
  <dcterms:created xsi:type="dcterms:W3CDTF">2019-06-11T09:12:00Z</dcterms:created>
  <dcterms:modified xsi:type="dcterms:W3CDTF">2019-06-11T09:12:00Z</dcterms:modified>
</cp:coreProperties>
</file>