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FE7" w:rsidRDefault="00660FB0">
      <w:r>
        <w:rPr>
          <w:noProof/>
          <w:lang w:eastAsia="en-GB"/>
        </w:rPr>
        <w:drawing>
          <wp:inline distT="0" distB="0" distL="0" distR="0">
            <wp:extent cx="5731510" cy="81451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nal Assesso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311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ference Line Manag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3DF5" w:rsidRDefault="00703DF5">
      <w:r>
        <w:rPr>
          <w:noProof/>
          <w:lang w:eastAsia="en-GB"/>
        </w:rPr>
        <w:lastRenderedPageBreak/>
        <w:drawing>
          <wp:inline distT="0" distB="0" distL="0" distR="0" wp14:anchorId="0F243BF3">
            <wp:extent cx="5395595" cy="5876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3D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FB0"/>
    <w:rsid w:val="00660FB0"/>
    <w:rsid w:val="00703DF5"/>
    <w:rsid w:val="008833BE"/>
    <w:rsid w:val="00A05759"/>
    <w:rsid w:val="00BC03E8"/>
    <w:rsid w:val="00BF515C"/>
    <w:rsid w:val="00CD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1170E374-151F-4006-AA2A-4C00AA8D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B97D858</Template>
  <TotalTime>3</TotalTime>
  <Pages>3</Pages>
  <Words>0</Words>
  <Characters>4</Characters>
  <Application>Microsoft Office Word</Application>
  <DocSecurity>0</DocSecurity>
  <Lines>1</Lines>
  <Paragraphs>1</Paragraphs>
  <ScaleCrop>false</ScaleCrop>
  <Company>GSTT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Navarro Wanda</dc:creator>
  <cp:keywords/>
  <dc:description/>
  <cp:lastModifiedBy>Navarro Wanda</cp:lastModifiedBy>
  <cp:revision>2</cp:revision>
  <dcterms:created xsi:type="dcterms:W3CDTF">2023-01-17T15:14:00Z</dcterms:created>
  <dcterms:modified xsi:type="dcterms:W3CDTF">2023-02-28T11:02:00Z</dcterms:modified>
</cp:coreProperties>
</file>